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C72069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C72069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C72069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906C6" w14:textId="77777777" w:rsidR="00C72069" w:rsidRDefault="00C72069" w:rsidP="000172E5">
      <w:pPr>
        <w:spacing w:after="0" w:line="240" w:lineRule="auto"/>
      </w:pPr>
      <w:r>
        <w:separator/>
      </w:r>
    </w:p>
  </w:endnote>
  <w:endnote w:type="continuationSeparator" w:id="0">
    <w:p w14:paraId="15696158" w14:textId="77777777" w:rsidR="00C72069" w:rsidRDefault="00C720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BA6480-9A05-4096-A2DC-7D3FDA5B087A}"/>
    <w:embedBold r:id="rId2" w:fontKey="{64AC0183-4439-439C-8DAB-68C7A1B0EA4C}"/>
    <w:embedItalic r:id="rId3" w:fontKey="{1FE3B274-3367-4A62-9FA4-FD2F29ECE0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D4CB733-1371-4C7A-9892-8E43055CF48A}"/>
    <w:embedBold r:id="rId5" w:fontKey="{1C48B8F2-1CAA-46FA-A690-E6EE5EB5BA42}"/>
    <w:embedItalic r:id="rId6" w:fontKey="{E79FD198-BD61-4C5B-B3F3-FE3BA7C38E14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A5697FD-D695-4CDC-8C04-ED0F929BA0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6542340-5EDF-4DB1-82B6-99317652F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6EE353B5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7E4366">
      <w:rPr>
        <w:i/>
        <w:iCs/>
        <w:sz w:val="22"/>
        <w:szCs w:val="22"/>
      </w:rPr>
      <w:t>………………………………….</w:t>
    </w:r>
    <w:r w:rsidRPr="00E2338A">
      <w:rPr>
        <w:i/>
        <w:iCs/>
        <w:sz w:val="22"/>
        <w:szCs w:val="22"/>
      </w:rPr>
      <w:t xml:space="preserve">, ul. </w:t>
    </w:r>
    <w:r w:rsidR="007E4366">
      <w:rPr>
        <w:i/>
        <w:iCs/>
        <w:sz w:val="22"/>
        <w:szCs w:val="22"/>
      </w:rPr>
      <w:t>……………………………………………..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B3199F">
        <w:rPr>
          <w:rStyle w:val="Hipercze"/>
          <w:i/>
          <w:iCs/>
          <w:sz w:val="22"/>
          <w:szCs w:val="22"/>
        </w:rPr>
        <w:t>………………………..</w:t>
      </w:r>
      <w:r w:rsidRPr="00E2338A">
        <w:rPr>
          <w:rStyle w:val="Hipercze"/>
          <w:i/>
          <w:iCs/>
          <w:sz w:val="22"/>
          <w:szCs w:val="22"/>
        </w:rPr>
        <w:t>@lublin.lasy.gov.pl</w:t>
      </w:r>
    </w:hyperlink>
    <w:r w:rsidR="00B3199F">
      <w:rPr>
        <w:i/>
        <w:iCs/>
        <w:sz w:val="22"/>
        <w:szCs w:val="22"/>
      </w:rPr>
      <w:t xml:space="preserve"> lub numerem tel.: ………………………………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44C7D" w14:textId="77777777" w:rsidR="00C72069" w:rsidRDefault="00C72069" w:rsidP="000172E5">
      <w:pPr>
        <w:spacing w:after="0" w:line="240" w:lineRule="auto"/>
      </w:pPr>
      <w:r>
        <w:separator/>
      </w:r>
    </w:p>
  </w:footnote>
  <w:footnote w:type="continuationSeparator" w:id="0">
    <w:p w14:paraId="02E8646D" w14:textId="77777777" w:rsidR="00C72069" w:rsidRDefault="00C720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45A13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72069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otylow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64D12"/>
    <w:rsid w:val="00782D0D"/>
    <w:rsid w:val="007F34AE"/>
    <w:rsid w:val="009903F3"/>
    <w:rsid w:val="00C849D2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2021-04-30T09:32:00Z</dcterms:created>
  <dcterms:modified xsi:type="dcterms:W3CDTF">2021-04-30T09:32:00Z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